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342" w:rsidRPr="00F46678" w:rsidRDefault="0030734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 xml:space="preserve">                                                          FIŞA - date socio-demografice</w:t>
      </w:r>
    </w:p>
    <w:p w:rsidR="00307342" w:rsidRPr="00F46678" w:rsidRDefault="0030734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 xml:space="preserve">Nume: </w:t>
      </w:r>
      <w:r w:rsidRPr="00F46678">
        <w:rPr>
          <w:rFonts w:ascii="Times New Roman" w:hAnsi="Times New Roman"/>
          <w:b/>
          <w:sz w:val="24"/>
          <w:szCs w:val="24"/>
        </w:rPr>
        <w:t>Rustem</w:t>
      </w:r>
    </w:p>
    <w:p w:rsidR="00307342" w:rsidRPr="00F46678" w:rsidRDefault="0030734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>Prenume:</w:t>
      </w:r>
      <w:r>
        <w:rPr>
          <w:rFonts w:ascii="Times New Roman" w:hAnsi="Times New Roman"/>
          <w:sz w:val="24"/>
          <w:szCs w:val="24"/>
        </w:rPr>
        <w:t xml:space="preserve"> </w:t>
      </w:r>
      <w:r w:rsidRPr="00F46678">
        <w:rPr>
          <w:rFonts w:ascii="Times New Roman" w:hAnsi="Times New Roman"/>
          <w:b/>
          <w:sz w:val="24"/>
          <w:szCs w:val="24"/>
        </w:rPr>
        <w:t>Sevim</w:t>
      </w:r>
    </w:p>
    <w:p w:rsidR="00307342" w:rsidRPr="00F46678" w:rsidRDefault="0030734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>Născut in localitatea</w:t>
      </w:r>
      <w:r w:rsidRPr="00F46678">
        <w:rPr>
          <w:rFonts w:ascii="Times New Roman" w:hAnsi="Times New Roman"/>
          <w:b/>
          <w:sz w:val="24"/>
          <w:szCs w:val="24"/>
        </w:rPr>
        <w:t>: Turcoaia, Romania</w:t>
      </w:r>
    </w:p>
    <w:p w:rsidR="00307342" w:rsidRPr="00F46678" w:rsidRDefault="0030734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>Părinți:</w:t>
      </w:r>
    </w:p>
    <w:p w:rsidR="00307342" w:rsidRPr="00F46678" w:rsidRDefault="00307342" w:rsidP="00516549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 xml:space="preserve">Tatăl: </w:t>
      </w:r>
      <w:r w:rsidRPr="00F46678">
        <w:rPr>
          <w:rFonts w:ascii="Times New Roman" w:hAnsi="Times New Roman"/>
          <w:b/>
          <w:sz w:val="24"/>
          <w:szCs w:val="24"/>
        </w:rPr>
        <w:t>Resat</w:t>
      </w:r>
      <w:r w:rsidRPr="00F46678">
        <w:rPr>
          <w:rFonts w:ascii="Times New Roman" w:hAnsi="Times New Roman"/>
          <w:sz w:val="24"/>
          <w:szCs w:val="24"/>
        </w:rPr>
        <w:t xml:space="preserve"> , născut în localitatea </w:t>
      </w:r>
      <w:r w:rsidRPr="00F46678">
        <w:rPr>
          <w:rFonts w:ascii="Times New Roman" w:hAnsi="Times New Roman"/>
          <w:b/>
          <w:sz w:val="24"/>
          <w:szCs w:val="24"/>
        </w:rPr>
        <w:t>Măcin</w:t>
      </w:r>
      <w:r w:rsidRPr="00F46678">
        <w:rPr>
          <w:rFonts w:ascii="Times New Roman" w:hAnsi="Times New Roman"/>
          <w:sz w:val="24"/>
          <w:szCs w:val="24"/>
        </w:rPr>
        <w:t xml:space="preserve">, Romania; A locuit în </w:t>
      </w:r>
      <w:r w:rsidRPr="00F46678">
        <w:rPr>
          <w:rFonts w:ascii="Times New Roman" w:hAnsi="Times New Roman"/>
          <w:b/>
          <w:sz w:val="24"/>
          <w:szCs w:val="24"/>
        </w:rPr>
        <w:t>Romania</w:t>
      </w:r>
      <w:r w:rsidRPr="00F46678">
        <w:rPr>
          <w:rFonts w:ascii="Times New Roman" w:hAnsi="Times New Roman"/>
          <w:sz w:val="24"/>
          <w:szCs w:val="24"/>
        </w:rPr>
        <w:t xml:space="preserve"> în localitațile </w:t>
      </w:r>
      <w:r w:rsidRPr="00F46678">
        <w:rPr>
          <w:rFonts w:ascii="Times New Roman" w:hAnsi="Times New Roman"/>
          <w:b/>
          <w:sz w:val="24"/>
          <w:szCs w:val="24"/>
        </w:rPr>
        <w:t>Măcin și Brăila</w:t>
      </w:r>
      <w:r w:rsidRPr="00F46678">
        <w:rPr>
          <w:rFonts w:ascii="Times New Roman" w:hAnsi="Times New Roman"/>
          <w:sz w:val="24"/>
          <w:szCs w:val="24"/>
        </w:rPr>
        <w:t xml:space="preserve"> între anii </w:t>
      </w:r>
      <w:r w:rsidRPr="00F46678">
        <w:rPr>
          <w:rFonts w:ascii="Times New Roman" w:hAnsi="Times New Roman"/>
          <w:b/>
          <w:sz w:val="24"/>
          <w:szCs w:val="24"/>
        </w:rPr>
        <w:t>1950-1981</w:t>
      </w:r>
    </w:p>
    <w:p w:rsidR="00307342" w:rsidRPr="00F46678" w:rsidRDefault="00307342" w:rsidP="00516549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>Mama</w:t>
      </w:r>
      <w:r w:rsidRPr="00F46678">
        <w:rPr>
          <w:rFonts w:ascii="Times New Roman" w:hAnsi="Times New Roman"/>
          <w:b/>
          <w:sz w:val="24"/>
          <w:szCs w:val="24"/>
        </w:rPr>
        <w:t>: Rianie</w:t>
      </w:r>
      <w:r w:rsidRPr="00F46678">
        <w:rPr>
          <w:rFonts w:ascii="Times New Roman" w:hAnsi="Times New Roman"/>
          <w:sz w:val="24"/>
          <w:szCs w:val="24"/>
        </w:rPr>
        <w:t xml:space="preserve">, nascută în localitatea Hârșova, Romania ; A locuit </w:t>
      </w:r>
      <w:r w:rsidRPr="00F46678">
        <w:rPr>
          <w:rFonts w:ascii="Times New Roman" w:hAnsi="Times New Roman"/>
          <w:b/>
          <w:sz w:val="24"/>
          <w:szCs w:val="24"/>
        </w:rPr>
        <w:t>în Romania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F46678">
        <w:rPr>
          <w:rFonts w:ascii="Times New Roman" w:hAnsi="Times New Roman"/>
          <w:sz w:val="24"/>
          <w:szCs w:val="24"/>
        </w:rPr>
        <w:t xml:space="preserve">în localitațile </w:t>
      </w:r>
      <w:r w:rsidRPr="00F46678">
        <w:rPr>
          <w:rFonts w:ascii="Times New Roman" w:hAnsi="Times New Roman"/>
          <w:b/>
          <w:sz w:val="24"/>
          <w:szCs w:val="24"/>
        </w:rPr>
        <w:t>Hârșova, Brăila</w:t>
      </w:r>
      <w:r w:rsidRPr="00F46678">
        <w:rPr>
          <w:rFonts w:ascii="Times New Roman" w:hAnsi="Times New Roman"/>
          <w:sz w:val="24"/>
          <w:szCs w:val="24"/>
        </w:rPr>
        <w:t xml:space="preserve">, iar </w:t>
      </w:r>
      <w:r w:rsidRPr="00F46678">
        <w:rPr>
          <w:rFonts w:ascii="Times New Roman" w:hAnsi="Times New Roman"/>
          <w:b/>
          <w:sz w:val="24"/>
          <w:szCs w:val="24"/>
        </w:rPr>
        <w:t>în Brăila</w:t>
      </w:r>
      <w:r w:rsidRPr="00F46678">
        <w:rPr>
          <w:rFonts w:ascii="Times New Roman" w:hAnsi="Times New Roman"/>
          <w:sz w:val="24"/>
          <w:szCs w:val="24"/>
        </w:rPr>
        <w:t xml:space="preserve"> din  </w:t>
      </w:r>
      <w:r w:rsidRPr="00F46678">
        <w:rPr>
          <w:rFonts w:ascii="Times New Roman" w:hAnsi="Times New Roman"/>
          <w:b/>
          <w:sz w:val="24"/>
          <w:szCs w:val="24"/>
        </w:rPr>
        <w:t>1950</w:t>
      </w:r>
      <w:r w:rsidRPr="00F46678">
        <w:rPr>
          <w:rFonts w:ascii="Times New Roman" w:hAnsi="Times New Roman"/>
          <w:sz w:val="24"/>
          <w:szCs w:val="24"/>
        </w:rPr>
        <w:t xml:space="preserve"> pană în prezent.</w:t>
      </w:r>
    </w:p>
    <w:p w:rsidR="00307342" w:rsidRPr="00F46678" w:rsidRDefault="00307342" w:rsidP="00516549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>Bunici:</w:t>
      </w:r>
    </w:p>
    <w:p w:rsidR="00307342" w:rsidRPr="00F46678" w:rsidRDefault="00307342" w:rsidP="0051654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 xml:space="preserve">Din partea tatălui: </w:t>
      </w:r>
      <w:r w:rsidRPr="00F46678">
        <w:rPr>
          <w:rFonts w:ascii="Times New Roman" w:hAnsi="Times New Roman"/>
          <w:b/>
          <w:sz w:val="24"/>
          <w:szCs w:val="24"/>
        </w:rPr>
        <w:t>Suliman și Bedrie</w:t>
      </w:r>
      <w:r w:rsidRPr="00F46678">
        <w:rPr>
          <w:rFonts w:ascii="Times New Roman" w:hAnsi="Times New Roman"/>
          <w:sz w:val="24"/>
          <w:szCs w:val="24"/>
        </w:rPr>
        <w:t xml:space="preserve">, originari din </w:t>
      </w:r>
      <w:r w:rsidRPr="00F46678">
        <w:rPr>
          <w:rFonts w:ascii="Times New Roman" w:hAnsi="Times New Roman"/>
          <w:b/>
          <w:sz w:val="24"/>
          <w:szCs w:val="24"/>
        </w:rPr>
        <w:t>Măcin, Romania</w:t>
      </w:r>
      <w:r w:rsidRPr="00F46678">
        <w:rPr>
          <w:rFonts w:ascii="Times New Roman" w:hAnsi="Times New Roman"/>
          <w:sz w:val="24"/>
          <w:szCs w:val="24"/>
        </w:rPr>
        <w:t>, având ocupațiile de contabil, respectiv casnică.</w:t>
      </w:r>
    </w:p>
    <w:p w:rsidR="00307342" w:rsidRPr="00F46678" w:rsidRDefault="00307342" w:rsidP="0051654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 xml:space="preserve">Din partea mamei: </w:t>
      </w:r>
      <w:r w:rsidRPr="00F46678">
        <w:rPr>
          <w:rFonts w:ascii="Times New Roman" w:hAnsi="Times New Roman"/>
          <w:b/>
          <w:sz w:val="24"/>
          <w:szCs w:val="24"/>
        </w:rPr>
        <w:t>Ali și Sneie</w:t>
      </w:r>
      <w:r w:rsidRPr="00F46678">
        <w:rPr>
          <w:rFonts w:ascii="Times New Roman" w:hAnsi="Times New Roman"/>
          <w:sz w:val="24"/>
          <w:szCs w:val="24"/>
        </w:rPr>
        <w:t xml:space="preserve">, originari din </w:t>
      </w:r>
      <w:r w:rsidRPr="00F46678">
        <w:rPr>
          <w:rFonts w:ascii="Times New Roman" w:hAnsi="Times New Roman"/>
          <w:b/>
          <w:sz w:val="24"/>
          <w:szCs w:val="24"/>
        </w:rPr>
        <w:t>Hârșova</w:t>
      </w:r>
      <w:r w:rsidRPr="00F46678">
        <w:rPr>
          <w:rFonts w:ascii="Times New Roman" w:hAnsi="Times New Roman"/>
          <w:sz w:val="24"/>
          <w:szCs w:val="24"/>
        </w:rPr>
        <w:t xml:space="preserve">, respectiv </w:t>
      </w:r>
      <w:r w:rsidRPr="00F46678">
        <w:rPr>
          <w:rFonts w:ascii="Times New Roman" w:hAnsi="Times New Roman"/>
          <w:b/>
          <w:sz w:val="24"/>
          <w:szCs w:val="24"/>
        </w:rPr>
        <w:t>Turcoaia(Bulgaria</w:t>
      </w:r>
      <w:r w:rsidRPr="00F46678">
        <w:rPr>
          <w:rFonts w:ascii="Times New Roman" w:hAnsi="Times New Roman"/>
          <w:sz w:val="24"/>
          <w:szCs w:val="24"/>
        </w:rPr>
        <w:t xml:space="preserve">), stabiliți în </w:t>
      </w:r>
      <w:r w:rsidRPr="00F46678">
        <w:rPr>
          <w:rFonts w:ascii="Times New Roman" w:hAnsi="Times New Roman"/>
          <w:b/>
          <w:sz w:val="24"/>
          <w:szCs w:val="24"/>
        </w:rPr>
        <w:t>Romania în 1890</w:t>
      </w:r>
      <w:r w:rsidRPr="00F46678">
        <w:rPr>
          <w:rFonts w:ascii="Times New Roman" w:hAnsi="Times New Roman"/>
          <w:sz w:val="24"/>
          <w:szCs w:val="24"/>
        </w:rPr>
        <w:t xml:space="preserve"> și având ocupațiile de liber profesionist, respectiv casnică; Au locuit în </w:t>
      </w:r>
      <w:r w:rsidRPr="00F46678">
        <w:rPr>
          <w:rFonts w:ascii="Times New Roman" w:hAnsi="Times New Roman"/>
          <w:b/>
          <w:sz w:val="24"/>
          <w:szCs w:val="24"/>
        </w:rPr>
        <w:t>Romania în Hâșova</w:t>
      </w:r>
      <w:r w:rsidRPr="00F46678">
        <w:rPr>
          <w:rFonts w:ascii="Times New Roman" w:hAnsi="Times New Roman"/>
          <w:sz w:val="24"/>
          <w:szCs w:val="24"/>
        </w:rPr>
        <w:t>.</w:t>
      </w:r>
    </w:p>
    <w:p w:rsidR="00307342" w:rsidRPr="00F46678" w:rsidRDefault="00307342" w:rsidP="0069465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>Vârsta: 71</w:t>
      </w:r>
    </w:p>
    <w:p w:rsidR="00307342" w:rsidRPr="00F46678" w:rsidRDefault="00307342" w:rsidP="0069465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>Sex: M</w:t>
      </w:r>
    </w:p>
    <w:p w:rsidR="00307342" w:rsidRPr="00F46678" w:rsidRDefault="00307342" w:rsidP="0069465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 xml:space="preserve">Studii: </w:t>
      </w:r>
      <w:r w:rsidRPr="00F46678">
        <w:rPr>
          <w:rFonts w:ascii="Times New Roman" w:hAnsi="Times New Roman"/>
          <w:b/>
          <w:sz w:val="24"/>
          <w:szCs w:val="24"/>
        </w:rPr>
        <w:t>studii universitare</w:t>
      </w:r>
    </w:p>
    <w:p w:rsidR="00307342" w:rsidRPr="00F46678" w:rsidRDefault="00307342" w:rsidP="0069465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 xml:space="preserve">Studii efectuate in </w:t>
      </w:r>
      <w:r w:rsidRPr="00F46678">
        <w:rPr>
          <w:rFonts w:ascii="Times New Roman" w:hAnsi="Times New Roman"/>
          <w:b/>
          <w:sz w:val="24"/>
          <w:szCs w:val="24"/>
        </w:rPr>
        <w:t>: Iași, Galați</w:t>
      </w:r>
    </w:p>
    <w:p w:rsidR="00307342" w:rsidRPr="00F46678" w:rsidRDefault="00307342" w:rsidP="00694652">
      <w:pPr>
        <w:rPr>
          <w:rFonts w:ascii="Times New Roman" w:hAnsi="Times New Roman"/>
          <w:b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>Ocupația înainte de pensionare</w:t>
      </w:r>
      <w:r w:rsidRPr="00F46678">
        <w:rPr>
          <w:rFonts w:ascii="Times New Roman" w:hAnsi="Times New Roman"/>
          <w:b/>
          <w:sz w:val="24"/>
          <w:szCs w:val="24"/>
        </w:rPr>
        <w:t>: ofițer in marină</w:t>
      </w:r>
    </w:p>
    <w:p w:rsidR="00307342" w:rsidRPr="00F46678" w:rsidRDefault="00307342" w:rsidP="0069465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>Cetațenia soției</w:t>
      </w:r>
      <w:r w:rsidRPr="00F46678">
        <w:rPr>
          <w:rFonts w:ascii="Times New Roman" w:hAnsi="Times New Roman"/>
          <w:b/>
          <w:sz w:val="24"/>
          <w:szCs w:val="24"/>
        </w:rPr>
        <w:t>: româncă</w:t>
      </w:r>
    </w:p>
    <w:p w:rsidR="00307342" w:rsidRPr="00F46678" w:rsidRDefault="00307342" w:rsidP="0069465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>Copii</w:t>
      </w:r>
      <w:r w:rsidRPr="00F46678">
        <w:rPr>
          <w:rFonts w:ascii="Times New Roman" w:hAnsi="Times New Roman"/>
          <w:b/>
          <w:sz w:val="24"/>
          <w:szCs w:val="24"/>
        </w:rPr>
        <w:t>: 2(un baiat si o fata)</w:t>
      </w:r>
    </w:p>
    <w:p w:rsidR="00307342" w:rsidRPr="00F46678" w:rsidRDefault="00307342" w:rsidP="0069465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 xml:space="preserve">Vorbitori de limba: </w:t>
      </w:r>
      <w:r w:rsidRPr="00F46678">
        <w:rPr>
          <w:rFonts w:ascii="Times New Roman" w:hAnsi="Times New Roman"/>
          <w:b/>
          <w:sz w:val="24"/>
          <w:szCs w:val="24"/>
        </w:rPr>
        <w:t>romană si turcă</w:t>
      </w:r>
    </w:p>
    <w:p w:rsidR="00307342" w:rsidRPr="00F46678" w:rsidRDefault="00307342" w:rsidP="0069465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 xml:space="preserve">Copiii au studiat în: </w:t>
      </w:r>
      <w:r w:rsidRPr="00F46678">
        <w:rPr>
          <w:rFonts w:ascii="Times New Roman" w:hAnsi="Times New Roman"/>
          <w:b/>
          <w:sz w:val="24"/>
          <w:szCs w:val="24"/>
        </w:rPr>
        <w:t>Brailă, Galați, București</w:t>
      </w:r>
    </w:p>
    <w:p w:rsidR="00307342" w:rsidRPr="00F46678" w:rsidRDefault="00307342" w:rsidP="00694652">
      <w:pPr>
        <w:rPr>
          <w:rFonts w:ascii="Times New Roman" w:hAnsi="Times New Roman"/>
          <w:sz w:val="24"/>
          <w:szCs w:val="24"/>
        </w:rPr>
      </w:pPr>
      <w:r w:rsidRPr="00F46678">
        <w:rPr>
          <w:rFonts w:ascii="Times New Roman" w:hAnsi="Times New Roman"/>
          <w:sz w:val="24"/>
          <w:szCs w:val="24"/>
        </w:rPr>
        <w:t>Rude in Turcia</w:t>
      </w:r>
      <w:r w:rsidRPr="00F46678">
        <w:rPr>
          <w:rFonts w:ascii="Times New Roman" w:hAnsi="Times New Roman"/>
          <w:b/>
          <w:sz w:val="24"/>
          <w:szCs w:val="24"/>
        </w:rPr>
        <w:t>: Nu</w:t>
      </w:r>
    </w:p>
    <w:p w:rsidR="00307342" w:rsidRPr="00F46678" w:rsidRDefault="00307342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307342" w:rsidRPr="00F46678" w:rsidSect="008D4B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91984"/>
    <w:multiLevelType w:val="hybridMultilevel"/>
    <w:tmpl w:val="3704E7A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6F148B"/>
    <w:multiLevelType w:val="hybridMultilevel"/>
    <w:tmpl w:val="BB40367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16549"/>
    <w:rsid w:val="00307342"/>
    <w:rsid w:val="00516549"/>
    <w:rsid w:val="00694652"/>
    <w:rsid w:val="00761733"/>
    <w:rsid w:val="0076210F"/>
    <w:rsid w:val="008D4BCD"/>
    <w:rsid w:val="008D5140"/>
    <w:rsid w:val="0096708E"/>
    <w:rsid w:val="00DF1983"/>
    <w:rsid w:val="00E021D4"/>
    <w:rsid w:val="00E201EE"/>
    <w:rsid w:val="00F46678"/>
    <w:rsid w:val="00FB2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BCD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165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156</Words>
  <Characters>909</Characters>
  <Application>Microsoft Office Outlook</Application>
  <DocSecurity>0</DocSecurity>
  <Lines>0</Lines>
  <Paragraphs>0</Paragraphs>
  <ScaleCrop>false</ScaleCrop>
  <Company>diakov.net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TEROL_2</cp:lastModifiedBy>
  <cp:revision>3</cp:revision>
  <dcterms:created xsi:type="dcterms:W3CDTF">2016-10-06T17:52:00Z</dcterms:created>
  <dcterms:modified xsi:type="dcterms:W3CDTF">2016-10-10T18:21:00Z</dcterms:modified>
</cp:coreProperties>
</file>