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1B2" w:rsidRPr="001F38B0" w:rsidRDefault="004401B2" w:rsidP="004544E7">
      <w:pPr>
        <w:spacing w:line="360" w:lineRule="auto"/>
        <w:jc w:val="center"/>
        <w:rPr>
          <w:lang w:val="el-GR"/>
        </w:rPr>
      </w:pPr>
      <w:r w:rsidRPr="001F38B0">
        <w:rPr>
          <w:lang w:val="fr-FR"/>
        </w:rPr>
        <w:t>FI</w:t>
      </w:r>
      <w:r w:rsidRPr="001F38B0">
        <w:t>ŞA - date socio-demografice</w:t>
      </w:r>
    </w:p>
    <w:p w:rsidR="004401B2" w:rsidRPr="001F38B0" w:rsidRDefault="004401B2" w:rsidP="004544E7">
      <w:pPr>
        <w:spacing w:line="360" w:lineRule="auto"/>
        <w:rPr>
          <w:lang w:val="el-GR"/>
        </w:rPr>
      </w:pPr>
    </w:p>
    <w:p w:rsidR="004401B2" w:rsidRPr="001F38B0" w:rsidRDefault="004401B2" w:rsidP="004544E7">
      <w:pPr>
        <w:spacing w:line="360" w:lineRule="auto"/>
        <w:rPr>
          <w:lang w:val="el-GR"/>
        </w:rPr>
      </w:pPr>
      <w:r w:rsidRPr="001F38B0">
        <w:t xml:space="preserve">Nume: </w:t>
      </w:r>
      <w:r w:rsidRPr="001F38B0">
        <w:rPr>
          <w:b/>
        </w:rPr>
        <w:t>Macsim</w:t>
      </w:r>
    </w:p>
    <w:p w:rsidR="004401B2" w:rsidRPr="001F38B0" w:rsidRDefault="004401B2" w:rsidP="004544E7">
      <w:pPr>
        <w:spacing w:line="360" w:lineRule="auto"/>
        <w:rPr>
          <w:lang w:val="el-GR"/>
        </w:rPr>
      </w:pPr>
      <w:r w:rsidRPr="001F38B0">
        <w:t xml:space="preserve">Prenume: </w:t>
      </w:r>
      <w:r w:rsidRPr="001F38B0">
        <w:rPr>
          <w:b/>
        </w:rPr>
        <w:t>Alexandra</w:t>
      </w:r>
    </w:p>
    <w:p w:rsidR="004401B2" w:rsidRPr="001F38B0" w:rsidRDefault="004401B2" w:rsidP="004544E7">
      <w:pPr>
        <w:spacing w:line="360" w:lineRule="auto"/>
        <w:jc w:val="both"/>
      </w:pPr>
      <w:r w:rsidRPr="001F38B0">
        <w:t>Născut</w:t>
      </w:r>
      <w:r>
        <w:t>a</w:t>
      </w:r>
      <w:r w:rsidRPr="001F38B0">
        <w:t xml:space="preserve">  în localitatea: </w:t>
      </w:r>
      <w:r w:rsidRPr="001F38B0">
        <w:rPr>
          <w:b/>
        </w:rPr>
        <w:t xml:space="preserve">Brăila </w:t>
      </w:r>
    </w:p>
    <w:p w:rsidR="004401B2" w:rsidRPr="001F38B0" w:rsidRDefault="004401B2" w:rsidP="004544E7">
      <w:pPr>
        <w:spacing w:line="360" w:lineRule="auto"/>
        <w:jc w:val="both"/>
      </w:pPr>
    </w:p>
    <w:p w:rsidR="004401B2" w:rsidRPr="001F38B0" w:rsidRDefault="004401B2" w:rsidP="007F0CA7">
      <w:pPr>
        <w:numPr>
          <w:ilvl w:val="0"/>
          <w:numId w:val="1"/>
        </w:numPr>
        <w:spacing w:line="360" w:lineRule="auto"/>
      </w:pPr>
      <w:r w:rsidRPr="001F38B0">
        <w:t>Părinţi</w:t>
      </w:r>
    </w:p>
    <w:p w:rsidR="004401B2" w:rsidRPr="001F38B0" w:rsidRDefault="004401B2" w:rsidP="004544E7">
      <w:pPr>
        <w:spacing w:line="360" w:lineRule="auto"/>
        <w:jc w:val="both"/>
      </w:pPr>
      <w:r w:rsidRPr="001F38B0">
        <w:t xml:space="preserve">-tatăl </w:t>
      </w:r>
      <w:r w:rsidRPr="001F38B0">
        <w:rPr>
          <w:b/>
        </w:rPr>
        <w:t>Ionel</w:t>
      </w:r>
      <w:r w:rsidRPr="001F38B0">
        <w:t xml:space="preserve">, născut în localitatea </w:t>
      </w:r>
      <w:r w:rsidRPr="001F38B0">
        <w:rPr>
          <w:b/>
        </w:rPr>
        <w:t xml:space="preserve">Borduşani </w:t>
      </w:r>
      <w:r w:rsidRPr="001F38B0">
        <w:t xml:space="preserve">din România, ocupaţia </w:t>
      </w:r>
      <w:r w:rsidRPr="001F38B0">
        <w:rPr>
          <w:b/>
        </w:rPr>
        <w:t>ceasornicar</w:t>
      </w:r>
      <w:r w:rsidRPr="001F38B0">
        <w:t xml:space="preserve"> . A locuit în România</w:t>
      </w:r>
      <w:r>
        <w:t xml:space="preserve"> </w:t>
      </w:r>
      <w:r w:rsidRPr="001F38B0">
        <w:rPr>
          <w:b/>
        </w:rPr>
        <w:t>de la naştere</w:t>
      </w:r>
      <w:r>
        <w:rPr>
          <w:b/>
        </w:rPr>
        <w:t xml:space="preserve"> </w:t>
      </w:r>
      <w:r w:rsidRPr="001F38B0">
        <w:t xml:space="preserve">în localitatea </w:t>
      </w:r>
      <w:r w:rsidRPr="001F38B0">
        <w:rPr>
          <w:b/>
        </w:rPr>
        <w:t>Borduşani, judeţul Ialomiţa</w:t>
      </w:r>
      <w:r w:rsidRPr="001F38B0">
        <w:t xml:space="preserve">, iar în Brăila între </w:t>
      </w:r>
      <w:r w:rsidRPr="001F38B0">
        <w:rPr>
          <w:b/>
        </w:rPr>
        <w:t>1986-1990</w:t>
      </w:r>
      <w:r w:rsidRPr="001F38B0">
        <w:t xml:space="preserve"> .</w:t>
      </w:r>
    </w:p>
    <w:p w:rsidR="004401B2" w:rsidRPr="001F38B0" w:rsidRDefault="004401B2" w:rsidP="006669AF">
      <w:pPr>
        <w:spacing w:line="360" w:lineRule="auto"/>
        <w:jc w:val="both"/>
      </w:pPr>
      <w:r w:rsidRPr="001F38B0">
        <w:t>-mama</w:t>
      </w:r>
      <w:r>
        <w:t xml:space="preserve"> </w:t>
      </w:r>
      <w:r w:rsidRPr="001F38B0">
        <w:rPr>
          <w:b/>
        </w:rPr>
        <w:t>Ana</w:t>
      </w:r>
      <w:r w:rsidRPr="001F38B0">
        <w:t xml:space="preserve">, născută în localitatea </w:t>
      </w:r>
      <w:r w:rsidRPr="001F38B0">
        <w:rPr>
          <w:b/>
        </w:rPr>
        <w:t>Brăila</w:t>
      </w:r>
      <w:r w:rsidRPr="001F38B0">
        <w:t xml:space="preserve"> din România, ocupaţia </w:t>
      </w:r>
      <w:r w:rsidRPr="001F38B0">
        <w:rPr>
          <w:b/>
        </w:rPr>
        <w:t>profesor</w:t>
      </w:r>
      <w:r w:rsidRPr="001F38B0">
        <w:t xml:space="preserve"> . A locuit în Brăila </w:t>
      </w:r>
      <w:r w:rsidRPr="001F38B0">
        <w:rPr>
          <w:b/>
        </w:rPr>
        <w:t>de la naștere până în prezent</w:t>
      </w:r>
      <w:r w:rsidRPr="001F38B0">
        <w:t>.</w:t>
      </w:r>
    </w:p>
    <w:p w:rsidR="004401B2" w:rsidRPr="001F38B0" w:rsidRDefault="004401B2" w:rsidP="007E6C48">
      <w:pPr>
        <w:spacing w:line="360" w:lineRule="auto"/>
        <w:ind w:left="360"/>
        <w:jc w:val="both"/>
      </w:pPr>
    </w:p>
    <w:p w:rsidR="004401B2" w:rsidRPr="001F38B0" w:rsidRDefault="004401B2" w:rsidP="004544E7">
      <w:pPr>
        <w:spacing w:line="360" w:lineRule="auto"/>
      </w:pPr>
    </w:p>
    <w:p w:rsidR="004401B2" w:rsidRPr="001F38B0" w:rsidRDefault="004401B2" w:rsidP="004544E7">
      <w:pPr>
        <w:spacing w:line="360" w:lineRule="auto"/>
      </w:pPr>
      <w:r w:rsidRPr="001F38B0">
        <w:t xml:space="preserve">Vârsta: </w:t>
      </w:r>
      <w:r w:rsidRPr="001F38B0">
        <w:rPr>
          <w:b/>
        </w:rPr>
        <w:t>28</w:t>
      </w:r>
    </w:p>
    <w:p w:rsidR="004401B2" w:rsidRPr="001F38B0" w:rsidRDefault="004401B2" w:rsidP="004544E7">
      <w:pPr>
        <w:spacing w:line="360" w:lineRule="auto"/>
      </w:pPr>
      <w:r w:rsidRPr="001F38B0">
        <w:t>Sex</w:t>
      </w:r>
      <w:r w:rsidRPr="001F38B0">
        <w:rPr>
          <w:lang w:val="en-US"/>
        </w:rPr>
        <w:t>:</w:t>
      </w:r>
      <w:r w:rsidRPr="001F38B0">
        <w:rPr>
          <w:b/>
          <w:lang w:val="en-US"/>
        </w:rPr>
        <w:t xml:space="preserve"> F</w:t>
      </w:r>
    </w:p>
    <w:p w:rsidR="004401B2" w:rsidRPr="001F38B0" w:rsidRDefault="004401B2" w:rsidP="004544E7">
      <w:pPr>
        <w:spacing w:line="360" w:lineRule="auto"/>
      </w:pPr>
    </w:p>
    <w:p w:rsidR="004401B2" w:rsidRPr="001F38B0" w:rsidRDefault="004401B2" w:rsidP="006669AF">
      <w:pPr>
        <w:spacing w:line="360" w:lineRule="auto"/>
        <w:jc w:val="both"/>
        <w:rPr>
          <w:b/>
        </w:rPr>
      </w:pPr>
      <w:r w:rsidRPr="001F38B0">
        <w:t xml:space="preserve">Studii: </w:t>
      </w:r>
      <w:r w:rsidRPr="001F38B0">
        <w:rPr>
          <w:b/>
        </w:rPr>
        <w:t>studii universitare</w:t>
      </w:r>
    </w:p>
    <w:p w:rsidR="004401B2" w:rsidRPr="001F38B0" w:rsidRDefault="004401B2" w:rsidP="004544E7">
      <w:pPr>
        <w:spacing w:line="360" w:lineRule="auto"/>
      </w:pPr>
    </w:p>
    <w:p w:rsidR="004401B2" w:rsidRPr="001F38B0" w:rsidRDefault="004401B2" w:rsidP="004544E7">
      <w:pPr>
        <w:spacing w:line="360" w:lineRule="auto"/>
      </w:pPr>
      <w:r w:rsidRPr="001F38B0">
        <w:t>Studii</w:t>
      </w:r>
      <w:r>
        <w:t xml:space="preserve"> </w:t>
      </w:r>
      <w:r w:rsidRPr="001F38B0">
        <w:t>efectuate</w:t>
      </w:r>
      <w:r>
        <w:t xml:space="preserve"> </w:t>
      </w:r>
      <w:r w:rsidRPr="001F38B0">
        <w:t xml:space="preserve">în </w:t>
      </w:r>
      <w:r w:rsidRPr="001F38B0">
        <w:rPr>
          <w:b/>
        </w:rPr>
        <w:t>România</w:t>
      </w:r>
      <w:r w:rsidRPr="001F38B0">
        <w:t xml:space="preserve"> .</w:t>
      </w:r>
    </w:p>
    <w:p w:rsidR="004401B2" w:rsidRPr="001F38B0" w:rsidRDefault="004401B2" w:rsidP="004544E7">
      <w:pPr>
        <w:spacing w:line="360" w:lineRule="auto"/>
      </w:pPr>
    </w:p>
    <w:p w:rsidR="004401B2" w:rsidRPr="001F38B0" w:rsidRDefault="004401B2" w:rsidP="004544E7">
      <w:pPr>
        <w:spacing w:line="360" w:lineRule="auto"/>
        <w:jc w:val="both"/>
      </w:pPr>
      <w:r w:rsidRPr="001F38B0">
        <w:t xml:space="preserve">Ocupaţia </w:t>
      </w:r>
      <w:r w:rsidRPr="001F38B0">
        <w:rPr>
          <w:b/>
        </w:rPr>
        <w:t>I.T.-ist</w:t>
      </w:r>
    </w:p>
    <w:p w:rsidR="004401B2" w:rsidRPr="001F38B0" w:rsidRDefault="004401B2" w:rsidP="004544E7">
      <w:pPr>
        <w:spacing w:line="360" w:lineRule="auto"/>
      </w:pPr>
    </w:p>
    <w:p w:rsidR="004401B2" w:rsidRPr="001F38B0" w:rsidRDefault="004401B2" w:rsidP="004544E7">
      <w:pPr>
        <w:spacing w:line="360" w:lineRule="auto"/>
        <w:rPr>
          <w:b/>
        </w:rPr>
      </w:pPr>
      <w:r w:rsidRPr="001F38B0">
        <w:t>Cetăţenie</w:t>
      </w:r>
      <w:r>
        <w:t xml:space="preserve"> </w:t>
      </w:r>
      <w:r w:rsidRPr="001F38B0">
        <w:rPr>
          <w:b/>
        </w:rPr>
        <w:t>română</w:t>
      </w:r>
    </w:p>
    <w:p w:rsidR="004401B2" w:rsidRPr="001F38B0" w:rsidRDefault="004401B2" w:rsidP="004544E7">
      <w:pPr>
        <w:spacing w:line="360" w:lineRule="auto"/>
      </w:pPr>
    </w:p>
    <w:p w:rsidR="004401B2" w:rsidRPr="001F38B0" w:rsidRDefault="004401B2" w:rsidP="004544E7">
      <w:pPr>
        <w:spacing w:line="360" w:lineRule="auto"/>
        <w:rPr>
          <w:lang w:val="el-GR"/>
        </w:rPr>
      </w:pPr>
      <w:r w:rsidRPr="001F38B0">
        <w:t>Vorbitor de limbă</w:t>
      </w:r>
      <w:r>
        <w:t xml:space="preserve">: </w:t>
      </w:r>
      <w:r>
        <w:rPr>
          <w:b/>
        </w:rPr>
        <w:t>român</w:t>
      </w:r>
      <w:r w:rsidRPr="001F38B0">
        <w:rPr>
          <w:b/>
        </w:rPr>
        <w:t>ă, rusă, engleză, spaniolă</w:t>
      </w:r>
    </w:p>
    <w:p w:rsidR="004401B2" w:rsidRPr="001F38B0" w:rsidRDefault="004401B2" w:rsidP="004544E7">
      <w:pPr>
        <w:spacing w:line="360" w:lineRule="auto"/>
      </w:pPr>
    </w:p>
    <w:p w:rsidR="004401B2" w:rsidRPr="001F38B0" w:rsidRDefault="004401B2" w:rsidP="004544E7">
      <w:pPr>
        <w:spacing w:line="360" w:lineRule="auto"/>
        <w:jc w:val="both"/>
        <w:rPr>
          <w:b/>
        </w:rPr>
      </w:pPr>
      <w:r w:rsidRPr="001F38B0">
        <w:t>Aţi locuit în Brăila, România, între anii</w:t>
      </w:r>
      <w:r>
        <w:t xml:space="preserve"> </w:t>
      </w:r>
      <w:r w:rsidRPr="001F38B0">
        <w:rPr>
          <w:b/>
        </w:rPr>
        <w:t>de la naştere (1988)</w:t>
      </w:r>
      <w:r w:rsidRPr="001F38B0">
        <w:t xml:space="preserve"> până în prezent</w:t>
      </w:r>
      <w:bookmarkStart w:id="0" w:name="_GoBack"/>
      <w:bookmarkEnd w:id="0"/>
    </w:p>
    <w:p w:rsidR="004401B2" w:rsidRPr="007F0CA7" w:rsidRDefault="004401B2">
      <w:pPr>
        <w:rPr>
          <w:lang w:val="fr-FR"/>
        </w:rPr>
      </w:pPr>
    </w:p>
    <w:sectPr w:rsidR="004401B2" w:rsidRPr="007F0CA7" w:rsidSect="00B61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0B4E20"/>
    <w:rsid w:val="001F38B0"/>
    <w:rsid w:val="00211E71"/>
    <w:rsid w:val="0037612F"/>
    <w:rsid w:val="004401B2"/>
    <w:rsid w:val="004544E7"/>
    <w:rsid w:val="005972A5"/>
    <w:rsid w:val="005E478F"/>
    <w:rsid w:val="006669AF"/>
    <w:rsid w:val="007E6C48"/>
    <w:rsid w:val="007F0CA7"/>
    <w:rsid w:val="00A137F1"/>
    <w:rsid w:val="00AA5566"/>
    <w:rsid w:val="00AC445D"/>
    <w:rsid w:val="00B61F01"/>
    <w:rsid w:val="00C33F88"/>
    <w:rsid w:val="00D261E5"/>
    <w:rsid w:val="00DA1972"/>
    <w:rsid w:val="00DC208C"/>
    <w:rsid w:val="00E27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62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98</Words>
  <Characters>573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3</cp:revision>
  <dcterms:created xsi:type="dcterms:W3CDTF">2016-10-06T17:35:00Z</dcterms:created>
  <dcterms:modified xsi:type="dcterms:W3CDTF">2016-10-10T18:28:00Z</dcterms:modified>
</cp:coreProperties>
</file>