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58D" w:rsidRPr="00532074" w:rsidRDefault="0052158D" w:rsidP="004544E7">
      <w:pPr>
        <w:spacing w:line="360" w:lineRule="auto"/>
        <w:jc w:val="center"/>
        <w:rPr>
          <w:lang w:val="el-GR"/>
        </w:rPr>
      </w:pPr>
      <w:r w:rsidRPr="00532074">
        <w:rPr>
          <w:lang w:val="fr-FR"/>
        </w:rPr>
        <w:t>FI</w:t>
      </w:r>
      <w:r w:rsidRPr="00532074">
        <w:t>ŞA - date socio-demografice</w:t>
      </w:r>
    </w:p>
    <w:p w:rsidR="0052158D" w:rsidRPr="00532074" w:rsidRDefault="0052158D" w:rsidP="004544E7">
      <w:pPr>
        <w:spacing w:line="360" w:lineRule="auto"/>
        <w:rPr>
          <w:lang w:val="el-GR"/>
        </w:rPr>
      </w:pPr>
    </w:p>
    <w:p w:rsidR="0052158D" w:rsidRPr="00532074" w:rsidRDefault="0052158D" w:rsidP="004544E7">
      <w:pPr>
        <w:spacing w:line="360" w:lineRule="auto"/>
        <w:rPr>
          <w:b/>
          <w:lang w:val="el-GR"/>
        </w:rPr>
      </w:pPr>
      <w:r w:rsidRPr="00532074">
        <w:t>Nume</w:t>
      </w:r>
      <w:r>
        <w:t xml:space="preserve"> </w:t>
      </w:r>
      <w:r w:rsidRPr="00532074">
        <w:t xml:space="preserve"> </w:t>
      </w:r>
      <w:r w:rsidRPr="00532074">
        <w:rPr>
          <w:b/>
        </w:rPr>
        <w:t>OPREA</w:t>
      </w:r>
    </w:p>
    <w:p w:rsidR="0052158D" w:rsidRPr="00532074" w:rsidRDefault="0052158D" w:rsidP="004544E7">
      <w:pPr>
        <w:spacing w:line="360" w:lineRule="auto"/>
        <w:rPr>
          <w:b/>
        </w:rPr>
      </w:pPr>
      <w:r w:rsidRPr="00532074">
        <w:t>Prenume</w:t>
      </w:r>
      <w:r>
        <w:t xml:space="preserve"> </w:t>
      </w:r>
      <w:r w:rsidRPr="00532074">
        <w:rPr>
          <w:b/>
        </w:rPr>
        <w:t>ANA</w:t>
      </w:r>
    </w:p>
    <w:p w:rsidR="0052158D" w:rsidRPr="00532074" w:rsidRDefault="0052158D" w:rsidP="004544E7">
      <w:pPr>
        <w:spacing w:line="360" w:lineRule="auto"/>
        <w:jc w:val="both"/>
      </w:pPr>
      <w:r w:rsidRPr="00532074">
        <w:t>Născut</w:t>
      </w:r>
      <w:r>
        <w:t>a</w:t>
      </w:r>
      <w:r w:rsidRPr="00532074">
        <w:t xml:space="preserve">  în localitatea </w:t>
      </w:r>
      <w:r w:rsidRPr="00532074">
        <w:rPr>
          <w:b/>
        </w:rPr>
        <w:t xml:space="preserve">BRĂILA </w:t>
      </w:r>
      <w:r w:rsidRPr="00532074">
        <w:t>din România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4544E7">
      <w:pPr>
        <w:spacing w:line="360" w:lineRule="auto"/>
      </w:pPr>
      <w:r w:rsidRPr="00532074">
        <w:t>Vârsta:</w:t>
      </w:r>
      <w:r>
        <w:t xml:space="preserve"> </w:t>
      </w:r>
      <w:r w:rsidRPr="00532074">
        <w:rPr>
          <w:b/>
        </w:rPr>
        <w:t>48 ANI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4544E7">
      <w:pPr>
        <w:spacing w:line="360" w:lineRule="auto"/>
      </w:pPr>
      <w:r>
        <w:t xml:space="preserve">Sex: </w:t>
      </w:r>
      <w:r w:rsidRPr="00532074">
        <w:t xml:space="preserve"> </w:t>
      </w:r>
      <w:r w:rsidRPr="00532074">
        <w:rPr>
          <w:b/>
        </w:rPr>
        <w:t xml:space="preserve">F   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E32A8A">
      <w:pPr>
        <w:spacing w:line="360" w:lineRule="auto"/>
        <w:jc w:val="both"/>
        <w:rPr>
          <w:lang w:val="el-GR"/>
        </w:rPr>
      </w:pPr>
      <w:r w:rsidRPr="00532074">
        <w:t xml:space="preserve">Studii: </w:t>
      </w:r>
      <w:r w:rsidRPr="00532074">
        <w:rPr>
          <w:b/>
        </w:rPr>
        <w:t>UNIVERSITARE</w:t>
      </w:r>
    </w:p>
    <w:p w:rsidR="0052158D" w:rsidRPr="00532074" w:rsidRDefault="0052158D" w:rsidP="004544E7">
      <w:pPr>
        <w:spacing w:line="360" w:lineRule="auto"/>
        <w:rPr>
          <w:lang w:val="es-ES"/>
        </w:rPr>
      </w:pPr>
    </w:p>
    <w:p w:rsidR="0052158D" w:rsidRPr="00532074" w:rsidRDefault="0052158D" w:rsidP="004544E7">
      <w:pPr>
        <w:spacing w:line="360" w:lineRule="auto"/>
      </w:pPr>
      <w:r w:rsidRPr="00532074">
        <w:rPr>
          <w:lang w:val="fr-FR"/>
        </w:rPr>
        <w:t>Studiiefectuate</w:t>
      </w:r>
      <w:r w:rsidRPr="00532074">
        <w:t xml:space="preserve">în </w:t>
      </w:r>
      <w:r w:rsidRPr="00532074">
        <w:rPr>
          <w:b/>
        </w:rPr>
        <w:t>ROMÂNIA</w:t>
      </w:r>
      <w:r w:rsidRPr="00532074">
        <w:t>.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4544E7">
      <w:pPr>
        <w:spacing w:line="360" w:lineRule="auto"/>
        <w:jc w:val="both"/>
        <w:rPr>
          <w:b/>
        </w:rPr>
      </w:pPr>
      <w:r w:rsidRPr="00532074">
        <w:t xml:space="preserve">Ocupaţia </w:t>
      </w:r>
      <w:r w:rsidRPr="00532074">
        <w:rPr>
          <w:lang w:val="fr-FR"/>
        </w:rPr>
        <w:t>:</w:t>
      </w:r>
      <w:r>
        <w:rPr>
          <w:lang w:val="fr-FR"/>
        </w:rPr>
        <w:t xml:space="preserve"> </w:t>
      </w:r>
      <w:r w:rsidRPr="00532074">
        <w:rPr>
          <w:b/>
        </w:rPr>
        <w:t>PROFESOR ITINERANT DE SPRIJIN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4544E7">
      <w:pPr>
        <w:spacing w:line="360" w:lineRule="auto"/>
        <w:rPr>
          <w:b/>
        </w:rPr>
      </w:pPr>
      <w:r w:rsidRPr="00532074">
        <w:t>Cetăţenie</w:t>
      </w:r>
      <w:r>
        <w:t xml:space="preserve"> </w:t>
      </w:r>
      <w:r w:rsidRPr="00532074">
        <w:rPr>
          <w:b/>
        </w:rPr>
        <w:t>ROMÂNĂ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4544E7">
      <w:pPr>
        <w:spacing w:line="360" w:lineRule="auto"/>
        <w:rPr>
          <w:b/>
          <w:lang w:val="el-GR"/>
        </w:rPr>
      </w:pPr>
      <w:r w:rsidRPr="00532074">
        <w:t xml:space="preserve">Vorbitor de limba </w:t>
      </w:r>
      <w:r w:rsidRPr="00532074">
        <w:rPr>
          <w:b/>
        </w:rPr>
        <w:t>ROMÂNĂ ȘI RUSĂ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4544E7">
      <w:pPr>
        <w:spacing w:line="360" w:lineRule="auto"/>
        <w:jc w:val="both"/>
        <w:rPr>
          <w:b/>
        </w:rPr>
      </w:pPr>
      <w:r w:rsidRPr="00532074">
        <w:t xml:space="preserve">Aţi locuit în Brăila, </w:t>
      </w:r>
      <w:r w:rsidRPr="00532074">
        <w:rPr>
          <w:b/>
        </w:rPr>
        <w:t>DE LA NAȘTERE (1968)</w:t>
      </w:r>
      <w:r w:rsidRPr="00532074">
        <w:t>.</w:t>
      </w:r>
    </w:p>
    <w:p w:rsidR="0052158D" w:rsidRPr="00532074" w:rsidRDefault="0052158D" w:rsidP="004544E7">
      <w:pPr>
        <w:spacing w:line="360" w:lineRule="auto"/>
        <w:jc w:val="both"/>
      </w:pPr>
    </w:p>
    <w:p w:rsidR="0052158D" w:rsidRPr="00532074" w:rsidRDefault="0052158D" w:rsidP="004544E7">
      <w:pPr>
        <w:spacing w:line="360" w:lineRule="auto"/>
        <w:jc w:val="both"/>
        <w:rPr>
          <w:b/>
        </w:rPr>
      </w:pPr>
      <w:r w:rsidRPr="00532074">
        <w:t xml:space="preserve">Cetățenia soțului </w:t>
      </w:r>
      <w:r w:rsidRPr="00532074">
        <w:rPr>
          <w:b/>
        </w:rPr>
        <w:t>ROMÂNĂ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4544E7">
      <w:pPr>
        <w:spacing w:line="360" w:lineRule="auto"/>
        <w:rPr>
          <w:b/>
          <w:lang w:val="el-GR"/>
        </w:rPr>
      </w:pPr>
      <w:r w:rsidRPr="00532074">
        <w:t>Copii:</w:t>
      </w:r>
      <w:r w:rsidRPr="00532074">
        <w:rPr>
          <w:b/>
        </w:rPr>
        <w:t xml:space="preserve">1 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DA1972">
      <w:pPr>
        <w:spacing w:line="360" w:lineRule="auto"/>
        <w:rPr>
          <w:b/>
          <w:lang w:val="el-GR"/>
        </w:rPr>
      </w:pPr>
      <w:r w:rsidRPr="00532074">
        <w:t xml:space="preserve">Vorbitor de limbă </w:t>
      </w:r>
      <w:r w:rsidRPr="00532074">
        <w:rPr>
          <w:b/>
        </w:rPr>
        <w:t>ROMÂNĂ, ENGLEZĂ, RUSĂ, SPANIOLĂ</w:t>
      </w:r>
    </w:p>
    <w:p w:rsidR="0052158D" w:rsidRPr="00532074" w:rsidRDefault="0052158D" w:rsidP="004544E7">
      <w:pPr>
        <w:spacing w:line="360" w:lineRule="auto"/>
      </w:pPr>
    </w:p>
    <w:p w:rsidR="0052158D" w:rsidRPr="00532074" w:rsidRDefault="0052158D" w:rsidP="00DA1972">
      <w:pPr>
        <w:pStyle w:val="Heading1"/>
        <w:rPr>
          <w:bCs w:val="0"/>
        </w:rPr>
      </w:pPr>
      <w:r w:rsidRPr="00532074">
        <w:rPr>
          <w:b w:val="0"/>
          <w:bCs w:val="0"/>
        </w:rPr>
        <w:t xml:space="preserve">Copiii dumneavoastră au studiat în </w:t>
      </w:r>
      <w:r w:rsidRPr="00532074">
        <w:rPr>
          <w:bCs w:val="0"/>
        </w:rPr>
        <w:t>ROMÂNIA ȘI SPANIA</w:t>
      </w:r>
    </w:p>
    <w:p w:rsidR="0052158D" w:rsidRPr="00532074" w:rsidRDefault="0052158D" w:rsidP="00DA1972"/>
    <w:p w:rsidR="0052158D" w:rsidRPr="00532074" w:rsidRDefault="0052158D" w:rsidP="004544E7">
      <w:pPr>
        <w:spacing w:line="360" w:lineRule="auto"/>
        <w:rPr>
          <w:lang w:val="el-GR"/>
        </w:rPr>
      </w:pPr>
      <w:r w:rsidRPr="00532074">
        <w:t xml:space="preserve">Rude în Rusia </w:t>
      </w:r>
      <w:r w:rsidRPr="00532074">
        <w:rPr>
          <w:b/>
        </w:rPr>
        <w:t>NU</w:t>
      </w:r>
    </w:p>
    <w:p w:rsidR="0052158D" w:rsidRPr="00DA1972" w:rsidRDefault="0052158D" w:rsidP="004544E7">
      <w:pPr>
        <w:spacing w:line="360" w:lineRule="auto"/>
        <w:rPr>
          <w:rFonts w:ascii="Palatino Linotype" w:hAnsi="Palatino Linotype" w:cs="Arial"/>
          <w:sz w:val="22"/>
        </w:rPr>
      </w:pPr>
    </w:p>
    <w:p w:rsidR="0052158D" w:rsidRPr="007F0CA7" w:rsidRDefault="0052158D">
      <w:pPr>
        <w:rPr>
          <w:lang w:val="fr-FR"/>
        </w:rPr>
      </w:pPr>
      <w:bookmarkStart w:id="0" w:name="_GoBack"/>
      <w:bookmarkEnd w:id="0"/>
    </w:p>
    <w:sectPr w:rsidR="0052158D" w:rsidRPr="007F0CA7" w:rsidSect="005041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A425AD"/>
    <w:multiLevelType w:val="hybridMultilevel"/>
    <w:tmpl w:val="2B8017FA"/>
    <w:lvl w:ilvl="0" w:tplc="0418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8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8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8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8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544E7"/>
    <w:rsid w:val="000B4E20"/>
    <w:rsid w:val="00211E71"/>
    <w:rsid w:val="002C1FBE"/>
    <w:rsid w:val="0037612F"/>
    <w:rsid w:val="00432A6F"/>
    <w:rsid w:val="0044668F"/>
    <w:rsid w:val="004544E7"/>
    <w:rsid w:val="00504185"/>
    <w:rsid w:val="0052158D"/>
    <w:rsid w:val="00532074"/>
    <w:rsid w:val="005972A5"/>
    <w:rsid w:val="007E6C48"/>
    <w:rsid w:val="007F0CA7"/>
    <w:rsid w:val="007F71C5"/>
    <w:rsid w:val="008132BB"/>
    <w:rsid w:val="008216BD"/>
    <w:rsid w:val="00A52578"/>
    <w:rsid w:val="00AC445D"/>
    <w:rsid w:val="00D17989"/>
    <w:rsid w:val="00D261E5"/>
    <w:rsid w:val="00D26E3D"/>
    <w:rsid w:val="00DA1972"/>
    <w:rsid w:val="00E32A8A"/>
    <w:rsid w:val="00FB4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o-RO" w:eastAsia="ro-R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44E7"/>
    <w:rPr>
      <w:rFonts w:ascii="Times New Roman" w:eastAsia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544E7"/>
    <w:pPr>
      <w:keepNext/>
      <w:spacing w:line="360" w:lineRule="auto"/>
      <w:outlineLvl w:val="0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44E7"/>
    <w:pPr>
      <w:keepNext/>
      <w:jc w:val="center"/>
      <w:outlineLvl w:val="2"/>
    </w:pPr>
    <w:rPr>
      <w:rFonts w:ascii="Palatino Linotype" w:hAnsi="Palatino Linotype" w:cs="Arial"/>
      <w:b/>
      <w:bCs/>
      <w:sz w:val="22"/>
      <w:lang w:val="el-GR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544E7"/>
    <w:rPr>
      <w:rFonts w:ascii="Times New Roman" w:hAnsi="Times New Roman" w:cs="Times New Roman"/>
      <w:b/>
      <w:bCs/>
      <w:sz w:val="24"/>
      <w:szCs w:val="24"/>
      <w:lang w:eastAsia="ro-RO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44E7"/>
    <w:rPr>
      <w:rFonts w:ascii="Palatino Linotype" w:hAnsi="Palatino Linotype" w:cs="Arial"/>
      <w:b/>
      <w:bCs/>
      <w:sz w:val="24"/>
      <w:szCs w:val="24"/>
      <w:lang w:val="el-GR" w:eastAsia="ro-RO"/>
    </w:rPr>
  </w:style>
  <w:style w:type="character" w:styleId="Emphasis">
    <w:name w:val="Emphasis"/>
    <w:basedOn w:val="DefaultParagraphFont"/>
    <w:uiPriority w:val="99"/>
    <w:qFormat/>
    <w:rsid w:val="004544E7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2656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70</Words>
  <Characters>406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 Pupezeanu</dc:creator>
  <cp:keywords/>
  <dc:description/>
  <cp:lastModifiedBy>TEROL_2</cp:lastModifiedBy>
  <cp:revision>3</cp:revision>
  <dcterms:created xsi:type="dcterms:W3CDTF">2016-10-06T17:35:00Z</dcterms:created>
  <dcterms:modified xsi:type="dcterms:W3CDTF">2016-10-10T18:35:00Z</dcterms:modified>
</cp:coreProperties>
</file>