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71E3" w:rsidRPr="006944E9" w:rsidRDefault="009E71E3" w:rsidP="001161DB">
      <w:pPr>
        <w:ind w:firstLine="720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6944E9">
        <w:rPr>
          <w:rFonts w:ascii="Times New Roman" w:hAnsi="Times New Roman"/>
          <w:sz w:val="24"/>
          <w:szCs w:val="24"/>
        </w:rPr>
        <w:t>„Era în timpul Primului Război Mondial. Bunicul meu era plecat pe front, era com</w:t>
      </w:r>
      <w:r>
        <w:rPr>
          <w:rFonts w:ascii="Times New Roman" w:hAnsi="Times New Roman"/>
          <w:sz w:val="24"/>
          <w:szCs w:val="24"/>
        </w:rPr>
        <w:t>an</w:t>
      </w:r>
      <w:r w:rsidRPr="006944E9">
        <w:rPr>
          <w:rFonts w:ascii="Times New Roman" w:hAnsi="Times New Roman"/>
          <w:sz w:val="24"/>
          <w:szCs w:val="24"/>
        </w:rPr>
        <w:t>dant de navă. Era pe Dunăre cu nava. A fost chiar pe linia de front. L-au bombardat atunci și i-au scufundat vaporul. Când au venit nemții, bunica și străbunica au fugit în Turcia, la neamurile pe care le aveau acolo. Au rămas acolo o perioadă. După ce s-a terminat războiul și s-au liniștit apele, s-au întors și s-au stabilit în Hârșova. Asta a fost povestea lor. ”</w:t>
      </w:r>
    </w:p>
    <w:sectPr w:rsidR="009E71E3" w:rsidRPr="006944E9" w:rsidSect="00423E8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D3281"/>
    <w:rsid w:val="001161DB"/>
    <w:rsid w:val="00423E85"/>
    <w:rsid w:val="004A1327"/>
    <w:rsid w:val="004A72AE"/>
    <w:rsid w:val="004C1D14"/>
    <w:rsid w:val="00500570"/>
    <w:rsid w:val="00560BFE"/>
    <w:rsid w:val="006944E9"/>
    <w:rsid w:val="007D3281"/>
    <w:rsid w:val="008047CF"/>
    <w:rsid w:val="009E71E3"/>
    <w:rsid w:val="00D700FE"/>
    <w:rsid w:val="00EB46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o-RO" w:eastAsia="ro-RO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3E85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1</Pages>
  <Words>66</Words>
  <Characters>384</Characters>
  <Application>Microsoft Office Outlook</Application>
  <DocSecurity>0</DocSecurity>
  <Lines>0</Lines>
  <Paragraphs>0</Paragraphs>
  <ScaleCrop>false</ScaleCrop>
  <Company>Deftones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Profesor</dc:creator>
  <cp:keywords/>
  <dc:description/>
  <cp:lastModifiedBy>TEROL_2</cp:lastModifiedBy>
  <cp:revision>3</cp:revision>
  <dcterms:created xsi:type="dcterms:W3CDTF">2016-10-06T18:54:00Z</dcterms:created>
  <dcterms:modified xsi:type="dcterms:W3CDTF">2016-10-10T18:19:00Z</dcterms:modified>
</cp:coreProperties>
</file>