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E03" w:rsidRPr="00665D01" w:rsidRDefault="001A4E03" w:rsidP="006E6474">
      <w:pPr>
        <w:jc w:val="center"/>
        <w:rPr>
          <w:rFonts w:ascii="Times New Roman" w:hAnsi="Times New Roman"/>
          <w:sz w:val="24"/>
          <w:szCs w:val="24"/>
        </w:rPr>
      </w:pPr>
      <w:r w:rsidRPr="00665D01">
        <w:rPr>
          <w:rFonts w:ascii="Times New Roman" w:hAnsi="Times New Roman"/>
          <w:sz w:val="24"/>
          <w:szCs w:val="24"/>
        </w:rPr>
        <w:t>Poveste</w:t>
      </w:r>
      <w:r>
        <w:rPr>
          <w:rFonts w:ascii="Times New Roman" w:hAnsi="Times New Roman"/>
          <w:sz w:val="24"/>
          <w:szCs w:val="24"/>
        </w:rPr>
        <w:t>a Ginei Anton</w:t>
      </w:r>
      <w:bookmarkStart w:id="0" w:name="_GoBack"/>
      <w:bookmarkEnd w:id="0"/>
    </w:p>
    <w:p w:rsidR="001A4E03" w:rsidRPr="00665D01" w:rsidRDefault="001A4E03" w:rsidP="006E6474">
      <w:pPr>
        <w:rPr>
          <w:rFonts w:ascii="Times New Roman" w:hAnsi="Times New Roman"/>
          <w:sz w:val="24"/>
          <w:szCs w:val="24"/>
        </w:rPr>
      </w:pPr>
    </w:p>
    <w:p w:rsidR="001A4E03" w:rsidRPr="00665D01" w:rsidRDefault="001A4E03" w:rsidP="006E6474">
      <w:pPr>
        <w:ind w:firstLine="720"/>
        <w:rPr>
          <w:rFonts w:ascii="Times New Roman" w:hAnsi="Times New Roman"/>
          <w:sz w:val="24"/>
          <w:szCs w:val="24"/>
          <w:lang w:val="fr-FR"/>
        </w:rPr>
      </w:pPr>
      <w:r w:rsidRPr="00665D01">
        <w:rPr>
          <w:rFonts w:ascii="Times New Roman" w:hAnsi="Times New Roman"/>
          <w:sz w:val="24"/>
          <w:szCs w:val="24"/>
        </w:rPr>
        <w:t>,,Părinții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5D01">
        <w:rPr>
          <w:rFonts w:ascii="Times New Roman" w:hAnsi="Times New Roman"/>
          <w:sz w:val="24"/>
          <w:szCs w:val="24"/>
        </w:rPr>
        <w:t>mei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5D01">
        <w:rPr>
          <w:rFonts w:ascii="Times New Roman" w:hAnsi="Times New Roman"/>
          <w:sz w:val="24"/>
          <w:szCs w:val="24"/>
        </w:rPr>
        <w:t>sunt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5D01">
        <w:rPr>
          <w:rFonts w:ascii="Times New Roman" w:hAnsi="Times New Roman"/>
          <w:sz w:val="24"/>
          <w:szCs w:val="24"/>
        </w:rPr>
        <w:t>rromi. Noieram 3 frați. Când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5D01">
        <w:rPr>
          <w:rFonts w:ascii="Times New Roman" w:hAnsi="Times New Roman"/>
          <w:sz w:val="24"/>
          <w:szCs w:val="24"/>
        </w:rPr>
        <w:t>eu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5D01">
        <w:rPr>
          <w:rFonts w:ascii="Times New Roman" w:hAnsi="Times New Roman"/>
          <w:sz w:val="24"/>
          <w:szCs w:val="24"/>
        </w:rPr>
        <w:t xml:space="preserve">aveam 6 ani, tatăl meu s-a recăsătorit cu o româncă, care avea 4 copii. </w:t>
      </w:r>
      <w:r w:rsidRPr="00665D01">
        <w:rPr>
          <w:rFonts w:ascii="Times New Roman" w:hAnsi="Times New Roman"/>
          <w:sz w:val="24"/>
          <w:szCs w:val="24"/>
          <w:lang w:val="fr-FR"/>
        </w:rPr>
        <w:t>Au mai făcut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încă un copil, și, astfel, am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ajuns 8 copii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familie. La un moment dat, când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povesteam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unor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persoane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că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mama care m-a crescut este româncă, mi s-a spus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i/>
          <w:sz w:val="24"/>
          <w:szCs w:val="24"/>
          <w:lang w:val="fr-FR"/>
        </w:rPr>
        <w:t>abia</w:t>
      </w:r>
      <w:r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i/>
          <w:sz w:val="24"/>
          <w:szCs w:val="24"/>
          <w:lang w:val="fr-FR"/>
        </w:rPr>
        <w:t>acum</w:t>
      </w:r>
      <w:r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i/>
          <w:sz w:val="24"/>
          <w:szCs w:val="24"/>
          <w:lang w:val="fr-FR"/>
        </w:rPr>
        <w:t>îmi</w:t>
      </w:r>
      <w:r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i/>
          <w:sz w:val="24"/>
          <w:szCs w:val="24"/>
          <w:lang w:val="fr-FR"/>
        </w:rPr>
        <w:t>explic</w:t>
      </w:r>
      <w:r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i/>
          <w:sz w:val="24"/>
          <w:szCs w:val="24"/>
          <w:lang w:val="fr-FR"/>
        </w:rPr>
        <w:t>comportamentul</w:t>
      </w:r>
      <w:r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i/>
          <w:sz w:val="24"/>
          <w:szCs w:val="24"/>
          <w:lang w:val="fr-FR"/>
        </w:rPr>
        <w:t>dumneavoastră</w:t>
      </w:r>
      <w:r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i/>
          <w:sz w:val="24"/>
          <w:szCs w:val="24"/>
          <w:lang w:val="fr-FR"/>
        </w:rPr>
        <w:t xml:space="preserve">și buna creștere, </w:t>
      </w:r>
      <w:r w:rsidRPr="00665D01">
        <w:rPr>
          <w:rFonts w:ascii="Times New Roman" w:hAnsi="Times New Roman"/>
          <w:sz w:val="24"/>
          <w:szCs w:val="24"/>
          <w:lang w:val="fr-FR"/>
        </w:rPr>
        <w:t xml:space="preserve">lucru care m-a deranjat. </w:t>
      </w:r>
    </w:p>
    <w:p w:rsidR="001A4E03" w:rsidRPr="00665D01" w:rsidRDefault="001A4E03" w:rsidP="006E6474">
      <w:pPr>
        <w:ind w:firstLine="720"/>
        <w:rPr>
          <w:rFonts w:ascii="Times New Roman" w:hAnsi="Times New Roman"/>
          <w:sz w:val="24"/>
          <w:szCs w:val="24"/>
          <w:lang w:val="ro-RO"/>
        </w:rPr>
      </w:pPr>
      <w:r w:rsidRPr="00665D01">
        <w:rPr>
          <w:rFonts w:ascii="Times New Roman" w:hAnsi="Times New Roman"/>
          <w:sz w:val="24"/>
          <w:szCs w:val="24"/>
          <w:lang w:val="fr-FR"/>
        </w:rPr>
        <w:t>Acasă, fiind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mulți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familie, ne-a fost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foarte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greu. Cei care eram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în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clasele 1-4, învățam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dimineața. Când ne întorceam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acasă, dădeam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ghiozdanele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fraților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din 5-8, care învățau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după-amiaza. Eu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și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sora mea luam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dresurile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groase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>cu</w:t>
      </w:r>
      <w:r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665D01">
        <w:rPr>
          <w:rFonts w:ascii="Times New Roman" w:hAnsi="Times New Roman"/>
          <w:sz w:val="24"/>
          <w:szCs w:val="24"/>
          <w:lang w:val="fr-FR"/>
        </w:rPr>
        <w:t xml:space="preserve">schimbul: </w:t>
      </w:r>
      <w:r w:rsidRPr="00665D01">
        <w:rPr>
          <w:rFonts w:ascii="Times New Roman" w:hAnsi="Times New Roman"/>
          <w:sz w:val="24"/>
          <w:szCs w:val="24"/>
          <w:lang w:val="ro-RO"/>
        </w:rPr>
        <w:t xml:space="preserve">când una dintre noi purta dresurile, cealaltă purta șosetele trei-sferturi. Când era foarte frig afară, tata îmi zicea să nu merg la școală, dar eu voiam să mă duc, chiar dacă era rândul meu să port șosetele. Nu a fost ușor, însă exista conștiința educației. Toată lumea trebuia să facă școală. </w:t>
      </w:r>
    </w:p>
    <w:p w:rsidR="001A4E03" w:rsidRPr="00665D01" w:rsidRDefault="001A4E03" w:rsidP="006E6474">
      <w:pPr>
        <w:ind w:firstLine="720"/>
        <w:rPr>
          <w:rFonts w:ascii="Times New Roman" w:hAnsi="Times New Roman"/>
          <w:sz w:val="24"/>
          <w:szCs w:val="24"/>
          <w:lang w:val="ro-RO"/>
        </w:rPr>
      </w:pPr>
      <w:r w:rsidRPr="00665D01">
        <w:rPr>
          <w:rFonts w:ascii="Times New Roman" w:hAnsi="Times New Roman"/>
          <w:sz w:val="24"/>
          <w:szCs w:val="24"/>
          <w:lang w:val="ro-RO"/>
        </w:rPr>
        <w:t>Eu am făcut cele 10 clase obligatorii și, după, am făcut o școală profesională de croitorie la Lehliu Gară, Călărași. M-am întors în Brăila și m-am angajat la o fabrică, unde făceam articole de noi-născuți. În secție, am aflat de la colege că ele se înscriu la seral și m-am înscris și eu, în sesiunea de toamnă, fără ca părinții să știe. Un trime</w:t>
      </w:r>
      <w:r>
        <w:rPr>
          <w:rFonts w:ascii="Times New Roman" w:hAnsi="Times New Roman"/>
          <w:sz w:val="24"/>
          <w:szCs w:val="24"/>
          <w:lang w:val="ro-RO"/>
        </w:rPr>
        <w:t>s</w:t>
      </w:r>
      <w:r w:rsidRPr="00665D01">
        <w:rPr>
          <w:rFonts w:ascii="Times New Roman" w:hAnsi="Times New Roman"/>
          <w:sz w:val="24"/>
          <w:szCs w:val="24"/>
          <w:lang w:val="ro-RO"/>
        </w:rPr>
        <w:t xml:space="preserve">tru, părinții mei nu au știut că eu îmi continui studiile. Făceam liceul în două schimburi: când eram dimineață la muncă, mă duceam </w:t>
      </w:r>
      <w:r>
        <w:rPr>
          <w:rFonts w:ascii="Times New Roman" w:hAnsi="Times New Roman"/>
          <w:sz w:val="24"/>
          <w:szCs w:val="24"/>
          <w:lang w:val="ro-RO"/>
        </w:rPr>
        <w:t>după-amiaza, iar când era</w:t>
      </w:r>
      <w:r w:rsidRPr="00665D01">
        <w:rPr>
          <w:rFonts w:ascii="Times New Roman" w:hAnsi="Times New Roman"/>
          <w:sz w:val="24"/>
          <w:szCs w:val="24"/>
          <w:lang w:val="ro-RO"/>
        </w:rPr>
        <w:t xml:space="preserve"> după-amiaza la muncă, mă duceam dimineața. Când părinții mă întrebau ce fac toată ziua, le ziceam că învăț ca să fiu membră de partid. Într-o zi, mama m-a urmărit până în curtea liceului,</w:t>
      </w:r>
      <w:r>
        <w:rPr>
          <w:rFonts w:ascii="Times New Roman" w:hAnsi="Times New Roman"/>
          <w:sz w:val="24"/>
          <w:szCs w:val="24"/>
          <w:lang w:val="ro-RO"/>
        </w:rPr>
        <w:t xml:space="preserve"> unde a dat de domnul director</w:t>
      </w:r>
      <w:r w:rsidRPr="00665D01">
        <w:rPr>
          <w:rFonts w:ascii="Times New Roman" w:hAnsi="Times New Roman"/>
          <w:sz w:val="24"/>
          <w:szCs w:val="24"/>
          <w:lang w:val="ro-RO"/>
        </w:rPr>
        <w:t xml:space="preserve">, profesorul meu de matematică, care i-a spus numai lucruri bune despre mine. </w:t>
      </w:r>
    </w:p>
    <w:p w:rsidR="001A4E03" w:rsidRPr="00665D01" w:rsidRDefault="001A4E03" w:rsidP="006E6474">
      <w:pPr>
        <w:ind w:firstLine="720"/>
        <w:rPr>
          <w:rFonts w:ascii="Times New Roman" w:hAnsi="Times New Roman"/>
          <w:sz w:val="24"/>
          <w:szCs w:val="24"/>
          <w:lang w:val="ro-RO"/>
        </w:rPr>
      </w:pPr>
      <w:r w:rsidRPr="00665D01">
        <w:rPr>
          <w:rFonts w:ascii="Times New Roman" w:hAnsi="Times New Roman"/>
          <w:sz w:val="24"/>
          <w:szCs w:val="24"/>
          <w:lang w:val="ro-RO"/>
        </w:rPr>
        <w:t xml:space="preserve">Cu două săptămâni înainte de a termina liceul, am fugit cu soțul meu și m-am căsătorit. Am dat bac-ul și l-am luat. În momentul în care am intrat în familia lor, nu m-au mai lăsat să merg la muncă, pentru că nu m-a lăsat soacra. Timp de 10 ani, am stat acasă, </w:t>
      </w:r>
      <w:r w:rsidRPr="00665D01">
        <w:rPr>
          <w:rFonts w:ascii="Times New Roman" w:hAnsi="Times New Roman"/>
          <w:i/>
          <w:sz w:val="24"/>
          <w:szCs w:val="24"/>
          <w:lang w:val="ro-RO"/>
        </w:rPr>
        <w:t>la cratiță.</w:t>
      </w:r>
      <w:r w:rsidRPr="00665D01">
        <w:rPr>
          <w:rFonts w:ascii="Times New Roman" w:hAnsi="Times New Roman"/>
          <w:sz w:val="24"/>
          <w:szCs w:val="24"/>
          <w:lang w:val="ro-RO"/>
        </w:rPr>
        <w:t xml:space="preserve"> Îmi place să zic că m-am trezit de la cratiță la catedră. Băiatul meu, când era clasa a treia, mi-a spus, când făceam împreună temele, că doamna lui învățătoare a întrebat dacă vreun elev are o mamă cu 12 clase care știe limba rromani. Băiatul, fiind mic, nu s-a gândit să îi spună învățătoarei despre mine, așa că am scris pe carnețelul de convorbiri că am 12 clase și că știu rromani. După vreo două săptămâni, băiatul i-a dat carnețelul doamnei învățătoare, care l-a trimis acasă. Când ne-am întâlnit, îmi dă carnețelul și văd că îmi fusese propus să predau rromani. Am luat legătura cu învățătoarea, apoi am ajuns la secretariat și la director, care m-a trimis la inspectorat. Astfel, pe 16 octombrie, mi-am început activitatea de profesor. M-am gândit la ce făcea profesoara mea de rusă și cum ne-a învățat limba, și așa mi-am structurat și eu singură lecțiile. </w:t>
      </w:r>
    </w:p>
    <w:p w:rsidR="001A4E03" w:rsidRPr="00665D01" w:rsidRDefault="001A4E03" w:rsidP="00C87E42">
      <w:pPr>
        <w:ind w:firstLine="720"/>
        <w:rPr>
          <w:rFonts w:ascii="Times New Roman" w:hAnsi="Times New Roman"/>
          <w:sz w:val="24"/>
          <w:szCs w:val="24"/>
          <w:lang w:val="ro-RO"/>
        </w:rPr>
      </w:pPr>
      <w:r w:rsidRPr="00665D01">
        <w:rPr>
          <w:rFonts w:ascii="Times New Roman" w:hAnsi="Times New Roman"/>
          <w:sz w:val="24"/>
          <w:szCs w:val="24"/>
          <w:lang w:val="ro-RO"/>
        </w:rPr>
        <w:t>Un an am predat fără să fi făcut vreun curs. În 2001, m-am dus la cu</w:t>
      </w:r>
      <w:r>
        <w:rPr>
          <w:rFonts w:ascii="Times New Roman" w:hAnsi="Times New Roman"/>
          <w:sz w:val="24"/>
          <w:szCs w:val="24"/>
          <w:lang w:val="ro-RO"/>
        </w:rPr>
        <w:t xml:space="preserve">rsuri în vară. În toamnă, </w:t>
      </w:r>
      <w:r w:rsidRPr="00665D01">
        <w:rPr>
          <w:rFonts w:ascii="Times New Roman" w:hAnsi="Times New Roman"/>
          <w:sz w:val="24"/>
          <w:szCs w:val="24"/>
          <w:lang w:val="ro-RO"/>
        </w:rPr>
        <w:t xml:space="preserve">m-am înscris și la colegiu 4 ani. Apoi, m-am înscris și la facultate și, după, am făcut și un master. </w:t>
      </w:r>
    </w:p>
    <w:p w:rsidR="001A4E03" w:rsidRPr="00665D01" w:rsidRDefault="001A4E03" w:rsidP="00C87E42">
      <w:pPr>
        <w:ind w:firstLine="720"/>
        <w:rPr>
          <w:rFonts w:ascii="Times New Roman" w:hAnsi="Times New Roman"/>
          <w:sz w:val="24"/>
          <w:szCs w:val="24"/>
        </w:rPr>
      </w:pPr>
      <w:r w:rsidRPr="00665D01">
        <w:rPr>
          <w:rFonts w:ascii="Times New Roman" w:hAnsi="Times New Roman"/>
          <w:sz w:val="24"/>
          <w:szCs w:val="24"/>
          <w:lang w:val="ro-RO"/>
        </w:rPr>
        <w:t>Eu consider că nimic nu este întâmplător și că și acei 10 ani pe care i-am petrecut în familie au avut</w:t>
      </w:r>
      <w:r>
        <w:rPr>
          <w:rFonts w:ascii="Times New Roman" w:hAnsi="Times New Roman"/>
          <w:sz w:val="24"/>
          <w:szCs w:val="24"/>
          <w:lang w:val="ro-RO"/>
        </w:rPr>
        <w:t xml:space="preserve"> rost lor. Așa a vrut Dumnezeu.’’</w:t>
      </w:r>
    </w:p>
    <w:sectPr w:rsidR="001A4E03" w:rsidRPr="00665D01" w:rsidSect="008841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1E8D"/>
    <w:rsid w:val="000465C9"/>
    <w:rsid w:val="0008552C"/>
    <w:rsid w:val="000C1B6E"/>
    <w:rsid w:val="000F2112"/>
    <w:rsid w:val="001024FA"/>
    <w:rsid w:val="00111E03"/>
    <w:rsid w:val="00117A01"/>
    <w:rsid w:val="00130DF0"/>
    <w:rsid w:val="0018438A"/>
    <w:rsid w:val="001A4E03"/>
    <w:rsid w:val="001C7B49"/>
    <w:rsid w:val="002425BC"/>
    <w:rsid w:val="00251B2D"/>
    <w:rsid w:val="00282550"/>
    <w:rsid w:val="002A6E1F"/>
    <w:rsid w:val="002E68DF"/>
    <w:rsid w:val="00317FB1"/>
    <w:rsid w:val="00377E95"/>
    <w:rsid w:val="003C29FB"/>
    <w:rsid w:val="003D53BA"/>
    <w:rsid w:val="003E553E"/>
    <w:rsid w:val="00433006"/>
    <w:rsid w:val="004F5D9D"/>
    <w:rsid w:val="0052746D"/>
    <w:rsid w:val="00587EE5"/>
    <w:rsid w:val="005F0449"/>
    <w:rsid w:val="0062756F"/>
    <w:rsid w:val="00630CCE"/>
    <w:rsid w:val="00634322"/>
    <w:rsid w:val="00637C02"/>
    <w:rsid w:val="00646ED0"/>
    <w:rsid w:val="00662B9E"/>
    <w:rsid w:val="00665D01"/>
    <w:rsid w:val="00673FD6"/>
    <w:rsid w:val="006748C1"/>
    <w:rsid w:val="00691280"/>
    <w:rsid w:val="006C2815"/>
    <w:rsid w:val="006E53CD"/>
    <w:rsid w:val="006E6474"/>
    <w:rsid w:val="00713644"/>
    <w:rsid w:val="00714A78"/>
    <w:rsid w:val="0075017E"/>
    <w:rsid w:val="0077299B"/>
    <w:rsid w:val="007B2A7E"/>
    <w:rsid w:val="0082522A"/>
    <w:rsid w:val="00872DEF"/>
    <w:rsid w:val="00873E08"/>
    <w:rsid w:val="008811B1"/>
    <w:rsid w:val="00882A2A"/>
    <w:rsid w:val="0088417E"/>
    <w:rsid w:val="008C3060"/>
    <w:rsid w:val="0091108A"/>
    <w:rsid w:val="009665C5"/>
    <w:rsid w:val="00995509"/>
    <w:rsid w:val="00A523EA"/>
    <w:rsid w:val="00A56F76"/>
    <w:rsid w:val="00A806F8"/>
    <w:rsid w:val="00A93E02"/>
    <w:rsid w:val="00AA7E2D"/>
    <w:rsid w:val="00AB5A74"/>
    <w:rsid w:val="00AC5EEF"/>
    <w:rsid w:val="00AF3532"/>
    <w:rsid w:val="00B2265B"/>
    <w:rsid w:val="00B63CA7"/>
    <w:rsid w:val="00C02BB3"/>
    <w:rsid w:val="00C20B06"/>
    <w:rsid w:val="00C67359"/>
    <w:rsid w:val="00C87E42"/>
    <w:rsid w:val="00CC34C9"/>
    <w:rsid w:val="00D16E66"/>
    <w:rsid w:val="00D52FE7"/>
    <w:rsid w:val="00D65E3E"/>
    <w:rsid w:val="00D91E8D"/>
    <w:rsid w:val="00DD23B6"/>
    <w:rsid w:val="00DF14AB"/>
    <w:rsid w:val="00E26881"/>
    <w:rsid w:val="00E55A3D"/>
    <w:rsid w:val="00E6581C"/>
    <w:rsid w:val="00E66410"/>
    <w:rsid w:val="00E727B2"/>
    <w:rsid w:val="00EA4D7E"/>
    <w:rsid w:val="00EC1050"/>
    <w:rsid w:val="00EC5020"/>
    <w:rsid w:val="00EF5637"/>
    <w:rsid w:val="00F1059F"/>
    <w:rsid w:val="00F7744A"/>
    <w:rsid w:val="00F83B06"/>
    <w:rsid w:val="00F94FFC"/>
    <w:rsid w:val="00FA2D65"/>
    <w:rsid w:val="00FD5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17E"/>
    <w:pPr>
      <w:spacing w:after="160" w:line="259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473</Words>
  <Characters>2746</Characters>
  <Application>Microsoft Office Outlook</Application>
  <DocSecurity>0</DocSecurity>
  <Lines>0</Lines>
  <Paragraphs>0</Paragraphs>
  <ScaleCrop>false</ScaleCrop>
  <Company>Deftones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TEROL_2</cp:lastModifiedBy>
  <cp:revision>3</cp:revision>
  <dcterms:created xsi:type="dcterms:W3CDTF">2016-10-06T17:39:00Z</dcterms:created>
  <dcterms:modified xsi:type="dcterms:W3CDTF">2016-10-10T17:58:00Z</dcterms:modified>
</cp:coreProperties>
</file>