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450" w:rsidRPr="00432593" w:rsidRDefault="00D27450" w:rsidP="002E6F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Dna </w:t>
      </w:r>
      <w:r w:rsidRPr="00432593">
        <w:rPr>
          <w:b/>
          <w:sz w:val="28"/>
          <w:szCs w:val="28"/>
        </w:rPr>
        <w:t>Nadia Barac</w:t>
      </w:r>
    </w:p>
    <w:p w:rsidR="00D27450" w:rsidRPr="002E6F12" w:rsidRDefault="00D27450" w:rsidP="002E6F12">
      <w:pPr>
        <w:jc w:val="center"/>
        <w:rPr>
          <w:sz w:val="24"/>
          <w:szCs w:val="24"/>
        </w:rPr>
      </w:pPr>
      <w:r w:rsidRPr="002E6F12">
        <w:rPr>
          <w:sz w:val="24"/>
          <w:szCs w:val="24"/>
        </w:rPr>
        <w:t>Deportat</w:t>
      </w:r>
      <w:r>
        <w:rPr>
          <w:sz w:val="24"/>
          <w:szCs w:val="24"/>
        </w:rPr>
        <w:t xml:space="preserve"> </w:t>
      </w:r>
      <w:r w:rsidRPr="002E6F12">
        <w:rPr>
          <w:sz w:val="24"/>
          <w:szCs w:val="24"/>
        </w:rPr>
        <w:t>basarabean</w:t>
      </w:r>
    </w:p>
    <w:p w:rsidR="00D27450" w:rsidRDefault="00D27450" w:rsidP="00BF6004"/>
    <w:p w:rsidR="00D27450" w:rsidRDefault="00D27450" w:rsidP="00BF6004">
      <w:r>
        <w:rPr>
          <w:noProof/>
          <w:lang w:val="ro-RO" w:eastAsia="ro-R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1026" type="#_x0000_t75" style="position:absolute;margin-left:0;margin-top:22.5pt;width:132pt;height:153.75pt;z-index:251658240;visibility:visible;mso-position-horizontal:left;mso-position-horizontal-relative:margin">
            <v:imagedata r:id="rId4" o:title=""/>
            <w10:wrap type="square" anchorx="margin"/>
          </v:shape>
        </w:pict>
      </w:r>
    </w:p>
    <w:p w:rsidR="00D27450" w:rsidRPr="005071EA" w:rsidRDefault="00D27450" w:rsidP="00BF6004">
      <w:pPr>
        <w:rPr>
          <w:sz w:val="26"/>
          <w:szCs w:val="26"/>
          <w:lang w:val="fr-FR"/>
        </w:rPr>
      </w:pPr>
      <w:r>
        <w:rPr>
          <w:noProof/>
          <w:lang w:val="ro-RO" w:eastAsia="ro-RO"/>
        </w:rPr>
        <w:pict>
          <v:shape id="Picture 1" o:spid="_x0000_s1027" type="#_x0000_t75" style="position:absolute;margin-left:378.75pt;margin-top:144.75pt;width:126pt;height:147.75pt;z-index:-251657216;visibility:visible">
            <v:imagedata r:id="rId5" o:title=""/>
            <w10:wrap type="square"/>
          </v:shape>
        </w:pict>
      </w:r>
      <w:r w:rsidRPr="005071EA">
        <w:rPr>
          <w:sz w:val="26"/>
          <w:szCs w:val="26"/>
        </w:rPr>
        <w:t>“ Aveam 10 ani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când am plecat din Basarabia (1944-perioada celui de-al Doilea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Război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Mondial). În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satul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în care locuiam, exista o listă de 5 familii (cele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mai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bogate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familii, familia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preotului), printre care și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familia mea, care urmau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să fie mutate cu forța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 xml:space="preserve">în </w:t>
      </w:r>
      <w:smartTag w:uri="urn:schemas-microsoft-com:office:smarttags" w:element="place">
        <w:r w:rsidRPr="005071EA">
          <w:rPr>
            <w:sz w:val="26"/>
            <w:szCs w:val="26"/>
          </w:rPr>
          <w:t>Siberia</w:t>
        </w:r>
      </w:smartTag>
      <w:r w:rsidRPr="005071EA">
        <w:rPr>
          <w:sz w:val="26"/>
          <w:szCs w:val="26"/>
        </w:rPr>
        <w:t>. La o zi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după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ce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 xml:space="preserve">tatăl meu a aflat de </w:t>
      </w:r>
      <w:bookmarkStart w:id="0" w:name="_GoBack"/>
      <w:bookmarkEnd w:id="0"/>
      <w:r w:rsidRPr="005071EA">
        <w:rPr>
          <w:sz w:val="26"/>
          <w:szCs w:val="26"/>
        </w:rPr>
        <w:t>această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listă, am luat tot ce am putut, ne-am urcat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în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primul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>tren</w:t>
      </w:r>
      <w:r>
        <w:rPr>
          <w:sz w:val="26"/>
          <w:szCs w:val="26"/>
        </w:rPr>
        <w:t xml:space="preserve"> </w:t>
      </w:r>
      <w:r w:rsidRPr="005071EA">
        <w:rPr>
          <w:sz w:val="26"/>
          <w:szCs w:val="26"/>
        </w:rPr>
        <w:t xml:space="preserve">și am plecat. </w:t>
      </w:r>
      <w:r w:rsidRPr="005071EA">
        <w:rPr>
          <w:sz w:val="26"/>
          <w:szCs w:val="26"/>
          <w:lang w:val="fr-FR"/>
        </w:rPr>
        <w:t>Tata avea o centură la brâu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unde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pusese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toți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banii. Am călătorit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într-un vagon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descoperit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timp de o săptămână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și, fiindcă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era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Martie, a plouat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tot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drumul. Totuși, tata a reușit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să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improvizeze o copertină. In fiecare gara, tot el cobora, ne lua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apă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 ce găsea de mâncat. Am lăsat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urmă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două case, o prăvălie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mixtă, o uscătorie de fructe, un atelier de fabricat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roți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pentru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căruțe, pământ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arabil, animale 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multe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altele. Mai întâi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ajuns la Curtea de Argeș, unde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rămas o zi. Ne-am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urcat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iarăși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tren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ajuns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județul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Timiș. Am rămas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comuna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Lovrin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timp de 2 ani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jumătate. Într-o zi, un ‘milițian’ a venit la poartă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 ne-a deportat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Bărăgan. Eu nu eram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acasă ; eram la școală. Toată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familia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plecase, iar eu rămăsesem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 internat. Însă, tata fusese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arestat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forțat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să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spună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unde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aflam. Drept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urmare, a dat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adresa mea, iar ‘milițianul’ a venit, m-a luat de la școală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 m-a dus cu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trenul mai întâi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 Bucuresti, apoi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Măzăreni, județul Brăila. Am călătorit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timp de o zi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fără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mâncare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fără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apă. Tot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avut, 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afară de acte, a rămas la internat. Când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ajuns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Măzăreni, casa nu era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înca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gata, așa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 dormit într-un bordei, unde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creștea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grâul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pereți. Am rămas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aici 4 ani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jumătate. După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aceea, eu 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plecat la Ianca, unde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m-am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căsătorit, părinții au plecat la Gugești (județul Vrancea), unde au construit o casă, fratele mai mic la Timișoara, iar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cel mai mare in armată. Au rămas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numai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cele 2 surori mai mici.</w:t>
      </w:r>
    </w:p>
    <w:p w:rsidR="00D27450" w:rsidRPr="005071EA" w:rsidRDefault="00D27450" w:rsidP="00BF6004">
      <w:pPr>
        <w:rPr>
          <w:sz w:val="26"/>
          <w:szCs w:val="26"/>
        </w:rPr>
      </w:pPr>
      <w:r w:rsidRPr="005071EA">
        <w:rPr>
          <w:sz w:val="26"/>
          <w:szCs w:val="26"/>
          <w:lang w:val="fr-FR"/>
        </w:rPr>
        <w:t>Când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plecat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noi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din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Basarabia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Martie, fratele mai mic nu a venit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cu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noi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și mai rămas</w:t>
      </w:r>
      <w:r>
        <w:rPr>
          <w:sz w:val="26"/>
          <w:szCs w:val="26"/>
          <w:lang w:val="fr-FR"/>
        </w:rPr>
        <w:t xml:space="preserve"> a</w:t>
      </w:r>
      <w:r w:rsidRPr="005071EA">
        <w:rPr>
          <w:sz w:val="26"/>
          <w:szCs w:val="26"/>
          <w:lang w:val="fr-FR"/>
        </w:rPr>
        <w:t>colo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până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 August, când tata a trecut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Prutul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înot ca să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îl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ia. El ne-a povestit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servitorii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din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casă au chefuit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cu vin și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plăcinte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după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ce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>am</w:t>
      </w:r>
      <w:r>
        <w:rPr>
          <w:sz w:val="26"/>
          <w:szCs w:val="26"/>
          <w:lang w:val="fr-FR"/>
        </w:rPr>
        <w:t xml:space="preserve"> </w:t>
      </w:r>
      <w:r w:rsidRPr="005071EA">
        <w:rPr>
          <w:sz w:val="26"/>
          <w:szCs w:val="26"/>
          <w:lang w:val="fr-FR"/>
        </w:rPr>
        <w:t xml:space="preserve">plecat.  </w:t>
      </w:r>
      <w:r w:rsidRPr="005071EA">
        <w:rPr>
          <w:sz w:val="26"/>
          <w:szCs w:val="26"/>
        </w:rPr>
        <w:t>‘’</w:t>
      </w:r>
    </w:p>
    <w:sectPr w:rsidR="00D27450" w:rsidRPr="005071EA" w:rsidSect="000C37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365A"/>
    <w:rsid w:val="000465C9"/>
    <w:rsid w:val="0008552C"/>
    <w:rsid w:val="000B1D38"/>
    <w:rsid w:val="000C1B6E"/>
    <w:rsid w:val="000C3701"/>
    <w:rsid w:val="000F2112"/>
    <w:rsid w:val="001024FA"/>
    <w:rsid w:val="00111E03"/>
    <w:rsid w:val="00130DF0"/>
    <w:rsid w:val="0018438A"/>
    <w:rsid w:val="001C7B49"/>
    <w:rsid w:val="001F6B5B"/>
    <w:rsid w:val="002425BC"/>
    <w:rsid w:val="00251B2D"/>
    <w:rsid w:val="0026038A"/>
    <w:rsid w:val="00282550"/>
    <w:rsid w:val="002A6E1F"/>
    <w:rsid w:val="002D3D5B"/>
    <w:rsid w:val="002E68DF"/>
    <w:rsid w:val="002E6F12"/>
    <w:rsid w:val="00317FB1"/>
    <w:rsid w:val="00377E95"/>
    <w:rsid w:val="003C29FB"/>
    <w:rsid w:val="003D53BA"/>
    <w:rsid w:val="003E553E"/>
    <w:rsid w:val="00432593"/>
    <w:rsid w:val="00433006"/>
    <w:rsid w:val="004F5D9D"/>
    <w:rsid w:val="005071EA"/>
    <w:rsid w:val="0052746D"/>
    <w:rsid w:val="0058262E"/>
    <w:rsid w:val="00587EE5"/>
    <w:rsid w:val="005F0449"/>
    <w:rsid w:val="0062756F"/>
    <w:rsid w:val="00630CCE"/>
    <w:rsid w:val="00634322"/>
    <w:rsid w:val="00637C02"/>
    <w:rsid w:val="00646ED0"/>
    <w:rsid w:val="00662B9E"/>
    <w:rsid w:val="00673FD6"/>
    <w:rsid w:val="006748C1"/>
    <w:rsid w:val="00683D96"/>
    <w:rsid w:val="00691280"/>
    <w:rsid w:val="006C2815"/>
    <w:rsid w:val="006E53CD"/>
    <w:rsid w:val="00713644"/>
    <w:rsid w:val="00714A78"/>
    <w:rsid w:val="0075017E"/>
    <w:rsid w:val="0077299B"/>
    <w:rsid w:val="0082522A"/>
    <w:rsid w:val="00872DEF"/>
    <w:rsid w:val="00873E08"/>
    <w:rsid w:val="008811B1"/>
    <w:rsid w:val="00881D6F"/>
    <w:rsid w:val="008C3060"/>
    <w:rsid w:val="0091108A"/>
    <w:rsid w:val="009665C5"/>
    <w:rsid w:val="00995509"/>
    <w:rsid w:val="00A523EA"/>
    <w:rsid w:val="00A7365A"/>
    <w:rsid w:val="00A806F8"/>
    <w:rsid w:val="00A93E02"/>
    <w:rsid w:val="00AA7E2D"/>
    <w:rsid w:val="00AB5A74"/>
    <w:rsid w:val="00AC5EEF"/>
    <w:rsid w:val="00AF3532"/>
    <w:rsid w:val="00B2265B"/>
    <w:rsid w:val="00B549F2"/>
    <w:rsid w:val="00B63CA7"/>
    <w:rsid w:val="00BF6004"/>
    <w:rsid w:val="00C02BB3"/>
    <w:rsid w:val="00C54DBC"/>
    <w:rsid w:val="00C67359"/>
    <w:rsid w:val="00CC32F0"/>
    <w:rsid w:val="00CC34C9"/>
    <w:rsid w:val="00D16E66"/>
    <w:rsid w:val="00D27450"/>
    <w:rsid w:val="00D52FE7"/>
    <w:rsid w:val="00D65E3E"/>
    <w:rsid w:val="00DD23B6"/>
    <w:rsid w:val="00DF14AB"/>
    <w:rsid w:val="00E26881"/>
    <w:rsid w:val="00E55A3D"/>
    <w:rsid w:val="00E66410"/>
    <w:rsid w:val="00E727B2"/>
    <w:rsid w:val="00EA4D7E"/>
    <w:rsid w:val="00EC1050"/>
    <w:rsid w:val="00EC5020"/>
    <w:rsid w:val="00EF5637"/>
    <w:rsid w:val="00F1059F"/>
    <w:rsid w:val="00F630C4"/>
    <w:rsid w:val="00F7744A"/>
    <w:rsid w:val="00F83B06"/>
    <w:rsid w:val="00FD5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701"/>
    <w:pPr>
      <w:spacing w:after="160" w:line="259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313</Words>
  <Characters>1820</Characters>
  <Application>Microsoft Office Outlook</Application>
  <DocSecurity>0</DocSecurity>
  <Lines>0</Lines>
  <Paragraphs>0</Paragraphs>
  <ScaleCrop>false</ScaleCrop>
  <Company>Deftones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TEROL_2</cp:lastModifiedBy>
  <cp:revision>4</cp:revision>
  <dcterms:created xsi:type="dcterms:W3CDTF">2016-10-06T17:45:00Z</dcterms:created>
  <dcterms:modified xsi:type="dcterms:W3CDTF">2016-10-10T18:16:00Z</dcterms:modified>
</cp:coreProperties>
</file>